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黄果柑种苗繁育基地“灌溉设施改造提升”项目采购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包    号：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pStyle w:val="13"/>
        <w:ind w:left="0" w:leftChars="0" w:firstLine="0" w:firstLineChars="0"/>
        <w:rPr>
          <w:rFonts w:hint="eastAsia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22273A11"/>
    <w:rsid w:val="000116BC"/>
    <w:rsid w:val="00081D45"/>
    <w:rsid w:val="000945E7"/>
    <w:rsid w:val="000D4552"/>
    <w:rsid w:val="00142F43"/>
    <w:rsid w:val="00174813"/>
    <w:rsid w:val="00182172"/>
    <w:rsid w:val="001B1698"/>
    <w:rsid w:val="001C05AC"/>
    <w:rsid w:val="001C588F"/>
    <w:rsid w:val="00204A0B"/>
    <w:rsid w:val="00206A03"/>
    <w:rsid w:val="00221DDA"/>
    <w:rsid w:val="00266BAA"/>
    <w:rsid w:val="002938BE"/>
    <w:rsid w:val="002D7063"/>
    <w:rsid w:val="00331D89"/>
    <w:rsid w:val="003533BE"/>
    <w:rsid w:val="00356D68"/>
    <w:rsid w:val="003B139D"/>
    <w:rsid w:val="00437D19"/>
    <w:rsid w:val="00454952"/>
    <w:rsid w:val="004A3CC8"/>
    <w:rsid w:val="004A3F78"/>
    <w:rsid w:val="005008C2"/>
    <w:rsid w:val="00506A1E"/>
    <w:rsid w:val="00523DDC"/>
    <w:rsid w:val="0054570E"/>
    <w:rsid w:val="005C1A7D"/>
    <w:rsid w:val="005F0014"/>
    <w:rsid w:val="00612374"/>
    <w:rsid w:val="00675C76"/>
    <w:rsid w:val="006A3317"/>
    <w:rsid w:val="006B58D9"/>
    <w:rsid w:val="006D6B52"/>
    <w:rsid w:val="006F0A4A"/>
    <w:rsid w:val="00700F73"/>
    <w:rsid w:val="00770F3B"/>
    <w:rsid w:val="007F17CC"/>
    <w:rsid w:val="00811314"/>
    <w:rsid w:val="00836405"/>
    <w:rsid w:val="00836977"/>
    <w:rsid w:val="0089211F"/>
    <w:rsid w:val="00925457"/>
    <w:rsid w:val="00960F27"/>
    <w:rsid w:val="009903AB"/>
    <w:rsid w:val="009A68BA"/>
    <w:rsid w:val="009B1F4E"/>
    <w:rsid w:val="009E5EEE"/>
    <w:rsid w:val="00A152D4"/>
    <w:rsid w:val="00A350AB"/>
    <w:rsid w:val="00A4019E"/>
    <w:rsid w:val="00A47A60"/>
    <w:rsid w:val="00A70BCD"/>
    <w:rsid w:val="00AD394A"/>
    <w:rsid w:val="00B10D74"/>
    <w:rsid w:val="00B376A2"/>
    <w:rsid w:val="00B577A4"/>
    <w:rsid w:val="00B7656A"/>
    <w:rsid w:val="00B82A50"/>
    <w:rsid w:val="00BB7CD8"/>
    <w:rsid w:val="00C36C41"/>
    <w:rsid w:val="00C72371"/>
    <w:rsid w:val="00C7292F"/>
    <w:rsid w:val="00C90383"/>
    <w:rsid w:val="00CE25DF"/>
    <w:rsid w:val="00D769BF"/>
    <w:rsid w:val="00D94602"/>
    <w:rsid w:val="00DB606D"/>
    <w:rsid w:val="00DF53FA"/>
    <w:rsid w:val="00E679CB"/>
    <w:rsid w:val="00E962C3"/>
    <w:rsid w:val="00EA0F54"/>
    <w:rsid w:val="00EA4984"/>
    <w:rsid w:val="00EE27F8"/>
    <w:rsid w:val="00F35BC6"/>
    <w:rsid w:val="00F44DF4"/>
    <w:rsid w:val="00F547DD"/>
    <w:rsid w:val="00F97D25"/>
    <w:rsid w:val="0191078E"/>
    <w:rsid w:val="01AB2CF4"/>
    <w:rsid w:val="027F1DEB"/>
    <w:rsid w:val="02D36DFE"/>
    <w:rsid w:val="02E352E7"/>
    <w:rsid w:val="058457D6"/>
    <w:rsid w:val="06712E7F"/>
    <w:rsid w:val="06DF635F"/>
    <w:rsid w:val="07153CAC"/>
    <w:rsid w:val="07BE1E2B"/>
    <w:rsid w:val="08A97774"/>
    <w:rsid w:val="0AC62FF1"/>
    <w:rsid w:val="0AF70A38"/>
    <w:rsid w:val="0B0264D2"/>
    <w:rsid w:val="0B0B7909"/>
    <w:rsid w:val="0BBF28DA"/>
    <w:rsid w:val="0E2C0CC4"/>
    <w:rsid w:val="0F94341D"/>
    <w:rsid w:val="1025038B"/>
    <w:rsid w:val="10613A3F"/>
    <w:rsid w:val="10842381"/>
    <w:rsid w:val="114B533E"/>
    <w:rsid w:val="12335887"/>
    <w:rsid w:val="13054DB2"/>
    <w:rsid w:val="136A730B"/>
    <w:rsid w:val="138F6382"/>
    <w:rsid w:val="13E153F7"/>
    <w:rsid w:val="13EE667E"/>
    <w:rsid w:val="14203FAA"/>
    <w:rsid w:val="14934436"/>
    <w:rsid w:val="15897F1C"/>
    <w:rsid w:val="162F4C90"/>
    <w:rsid w:val="16E2289B"/>
    <w:rsid w:val="173945BF"/>
    <w:rsid w:val="177718B4"/>
    <w:rsid w:val="18F77917"/>
    <w:rsid w:val="1B4C4214"/>
    <w:rsid w:val="1B6E65D4"/>
    <w:rsid w:val="1C3E7B8A"/>
    <w:rsid w:val="1C8B5976"/>
    <w:rsid w:val="1DFE45D0"/>
    <w:rsid w:val="1E4860FA"/>
    <w:rsid w:val="1FB314CF"/>
    <w:rsid w:val="200C34B5"/>
    <w:rsid w:val="20505095"/>
    <w:rsid w:val="20FA7F20"/>
    <w:rsid w:val="22273A11"/>
    <w:rsid w:val="22595A62"/>
    <w:rsid w:val="23944B68"/>
    <w:rsid w:val="24F735C9"/>
    <w:rsid w:val="24F9309C"/>
    <w:rsid w:val="252717F0"/>
    <w:rsid w:val="26C0409D"/>
    <w:rsid w:val="26E35A82"/>
    <w:rsid w:val="27DB6042"/>
    <w:rsid w:val="28786C0D"/>
    <w:rsid w:val="28945AAD"/>
    <w:rsid w:val="2959476F"/>
    <w:rsid w:val="2AFA525C"/>
    <w:rsid w:val="2BB05D8C"/>
    <w:rsid w:val="2F4A0AD4"/>
    <w:rsid w:val="2F896401"/>
    <w:rsid w:val="30C9354F"/>
    <w:rsid w:val="335C6192"/>
    <w:rsid w:val="33727DEA"/>
    <w:rsid w:val="34285268"/>
    <w:rsid w:val="34510117"/>
    <w:rsid w:val="34516E72"/>
    <w:rsid w:val="34D32C84"/>
    <w:rsid w:val="356C06A9"/>
    <w:rsid w:val="35FB6DB6"/>
    <w:rsid w:val="36DC0CE9"/>
    <w:rsid w:val="36FC130F"/>
    <w:rsid w:val="383407C4"/>
    <w:rsid w:val="39BA2441"/>
    <w:rsid w:val="39D64915"/>
    <w:rsid w:val="3A846CC1"/>
    <w:rsid w:val="3B3F6EEB"/>
    <w:rsid w:val="3CC251D3"/>
    <w:rsid w:val="3DF96772"/>
    <w:rsid w:val="3E5325C6"/>
    <w:rsid w:val="3EC35169"/>
    <w:rsid w:val="3F533191"/>
    <w:rsid w:val="400C3E5B"/>
    <w:rsid w:val="40887297"/>
    <w:rsid w:val="41782A52"/>
    <w:rsid w:val="42BE09B8"/>
    <w:rsid w:val="42E74DB3"/>
    <w:rsid w:val="430528BC"/>
    <w:rsid w:val="434328F2"/>
    <w:rsid w:val="47541201"/>
    <w:rsid w:val="48675135"/>
    <w:rsid w:val="488D2809"/>
    <w:rsid w:val="491C09E5"/>
    <w:rsid w:val="497E2B32"/>
    <w:rsid w:val="4A5C1CCA"/>
    <w:rsid w:val="4A871511"/>
    <w:rsid w:val="4ACB4C99"/>
    <w:rsid w:val="4AF35FBE"/>
    <w:rsid w:val="4B67384E"/>
    <w:rsid w:val="4D2A4FAD"/>
    <w:rsid w:val="4D302450"/>
    <w:rsid w:val="4FC12185"/>
    <w:rsid w:val="4FC539A3"/>
    <w:rsid w:val="50526230"/>
    <w:rsid w:val="51557D14"/>
    <w:rsid w:val="539228E1"/>
    <w:rsid w:val="55815294"/>
    <w:rsid w:val="563128F8"/>
    <w:rsid w:val="57116F42"/>
    <w:rsid w:val="57912D85"/>
    <w:rsid w:val="57C376B3"/>
    <w:rsid w:val="595C60AD"/>
    <w:rsid w:val="59926FFF"/>
    <w:rsid w:val="5AE126CC"/>
    <w:rsid w:val="5E974F21"/>
    <w:rsid w:val="5ED370DF"/>
    <w:rsid w:val="5ED91E95"/>
    <w:rsid w:val="61A26FD9"/>
    <w:rsid w:val="622D79F3"/>
    <w:rsid w:val="625B2DD8"/>
    <w:rsid w:val="64E75692"/>
    <w:rsid w:val="65694090"/>
    <w:rsid w:val="65906500"/>
    <w:rsid w:val="67FC71A7"/>
    <w:rsid w:val="686D1BB3"/>
    <w:rsid w:val="697F1D61"/>
    <w:rsid w:val="6A1A7AC2"/>
    <w:rsid w:val="6A6F1DB7"/>
    <w:rsid w:val="6AD06BC8"/>
    <w:rsid w:val="6D431D74"/>
    <w:rsid w:val="6EAD7C2B"/>
    <w:rsid w:val="6EEF3E6C"/>
    <w:rsid w:val="6F296C4E"/>
    <w:rsid w:val="6F593630"/>
    <w:rsid w:val="71AA1F21"/>
    <w:rsid w:val="72602559"/>
    <w:rsid w:val="73F373A0"/>
    <w:rsid w:val="74F1568A"/>
    <w:rsid w:val="76872868"/>
    <w:rsid w:val="76A155CD"/>
    <w:rsid w:val="76A54D4E"/>
    <w:rsid w:val="77433A9F"/>
    <w:rsid w:val="77AC1B78"/>
    <w:rsid w:val="780922AA"/>
    <w:rsid w:val="786C1C68"/>
    <w:rsid w:val="786D2801"/>
    <w:rsid w:val="78EE08FC"/>
    <w:rsid w:val="793677D9"/>
    <w:rsid w:val="7AB111B0"/>
    <w:rsid w:val="7ADC6EC3"/>
    <w:rsid w:val="7C1B2EA9"/>
    <w:rsid w:val="7CF35A55"/>
    <w:rsid w:val="7D8D37AB"/>
    <w:rsid w:val="7E6B556E"/>
    <w:rsid w:val="7EF570A0"/>
    <w:rsid w:val="7FB71909"/>
    <w:rsid w:val="7FC21053"/>
    <w:rsid w:val="7FD008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99"/>
    <w:pPr>
      <w:ind w:firstLine="630"/>
    </w:pPr>
    <w:rPr>
      <w:sz w:val="32"/>
      <w:szCs w:val="20"/>
    </w:rPr>
  </w:style>
  <w:style w:type="paragraph" w:styleId="6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7">
    <w:name w:val="Date"/>
    <w:basedOn w:val="1"/>
    <w:next w:val="1"/>
    <w:link w:val="18"/>
    <w:qFormat/>
    <w:uiPriority w:val="0"/>
    <w:pPr>
      <w:ind w:left="100" w:leftChars="2500"/>
    </w:pPr>
  </w:style>
  <w:style w:type="paragraph" w:styleId="8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basedOn w:val="1"/>
    <w:next w:val="1"/>
    <w:qFormat/>
    <w:uiPriority w:val="0"/>
    <w:pPr>
      <w:spacing w:before="240" w:beforeLines="0" w:after="60" w:afterLines="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13">
    <w:name w:val="Body Text First Indent 2"/>
    <w:basedOn w:val="5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character" w:styleId="16">
    <w:name w:val="Hyperlink"/>
    <w:qFormat/>
    <w:uiPriority w:val="0"/>
    <w:rPr>
      <w:color w:val="0000FF"/>
      <w:u w:val="single"/>
    </w:rPr>
  </w:style>
  <w:style w:type="paragraph" w:customStyle="1" w:styleId="17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character" w:customStyle="1" w:styleId="18">
    <w:name w:val="日期 字符"/>
    <w:link w:val="7"/>
    <w:qFormat/>
    <w:uiPriority w:val="0"/>
    <w:rPr>
      <w:kern w:val="2"/>
      <w:sz w:val="21"/>
      <w:szCs w:val="24"/>
    </w:rPr>
  </w:style>
  <w:style w:type="character" w:customStyle="1" w:styleId="19">
    <w:name w:val="页脚 字符"/>
    <w:link w:val="8"/>
    <w:qFormat/>
    <w:uiPriority w:val="0"/>
    <w:rPr>
      <w:kern w:val="2"/>
      <w:sz w:val="18"/>
      <w:szCs w:val="18"/>
    </w:rPr>
  </w:style>
  <w:style w:type="character" w:customStyle="1" w:styleId="20">
    <w:name w:val="页眉 字符"/>
    <w:link w:val="9"/>
    <w:qFormat/>
    <w:uiPriority w:val="0"/>
    <w:rPr>
      <w:kern w:val="2"/>
      <w:sz w:val="18"/>
      <w:szCs w:val="18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22">
    <w:name w:val="List Paragraph"/>
    <w:basedOn w:val="1"/>
    <w:qFormat/>
    <w:uiPriority w:val="1"/>
    <w:pPr>
      <w:ind w:left="565" w:firstLine="48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6164;&#26009;\&#35810;&#20215;&#27169;&#26495;&#25991;&#20214;\&#35810;&#20215;&#20844;&#21578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询价公告.dot</Template>
  <Pages>4</Pages>
  <Words>1074</Words>
  <Characters>1166</Characters>
  <Lines>7</Lines>
  <Paragraphs>2</Paragraphs>
  <TotalTime>1</TotalTime>
  <ScaleCrop>false</ScaleCrop>
  <LinksUpToDate>false</LinksUpToDate>
  <CharactersWithSpaces>1213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2023-06-01T06:53:00Z</dcterms:created>
  <dc:creator>后仰撤步</dc:creator>
  <cp:lastModifiedBy>小聋瞎 你今天打卡了吗</cp:lastModifiedBy>
  <dcterms:modified xsi:type="dcterms:W3CDTF">2023-08-31T05:46:09Z</dcterms:modified>
  <dc:title>石棉县新民乡海子小学灾后恢复重建项目邀请函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E95400F9B99348DFA3646EE5C21E8F8F_13</vt:lpwstr>
  </property>
</Properties>
</file>